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74" w:rsidRPr="004310BC" w:rsidRDefault="000A2074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химии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0A2074" w:rsidRPr="003E2910" w:rsidTr="00410E45">
        <w:trPr>
          <w:trHeight w:val="375"/>
          <w:tblCellSpacing w:w="15" w:type="dxa"/>
        </w:trPr>
        <w:tc>
          <w:tcPr>
            <w:tcW w:w="1023" w:type="pct"/>
            <w:vAlign w:val="center"/>
          </w:tcPr>
          <w:p w:rsidR="000A2074" w:rsidRPr="003E2910" w:rsidRDefault="000A2074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0A2074" w:rsidRPr="003E2910" w:rsidRDefault="000A2074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0A2074" w:rsidRPr="003E2910" w:rsidRDefault="000A2074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0A2074" w:rsidRPr="003E2910" w:rsidRDefault="000A2074" w:rsidP="00A165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AB0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AB0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AB0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AB00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Соколова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Цивильский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Пилягина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Тимошина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Гарипов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Мулюков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Манюхина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Тимофеев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Канивец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Иншакова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074" w:rsidRPr="003E2910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Садикова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A2074" w:rsidRPr="003E2910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1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Лутфуллина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0A2074" w:rsidRPr="003E2910" w:rsidRDefault="000A2074" w:rsidP="003E2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91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0A2074" w:rsidRDefault="000A2074" w:rsidP="00F97888">
      <w:pPr>
        <w:rPr>
          <w:rFonts w:ascii="Times New Roman" w:hAnsi="Times New Roman"/>
          <w:sz w:val="28"/>
          <w:szCs w:val="28"/>
        </w:rPr>
      </w:pPr>
    </w:p>
    <w:p w:rsidR="000A2074" w:rsidRDefault="000A2074" w:rsidP="00136E29">
      <w:pPr>
        <w:rPr>
          <w:rFonts w:ascii="Times New Roman" w:hAnsi="Times New Roman"/>
          <w:sz w:val="28"/>
          <w:szCs w:val="28"/>
        </w:rPr>
      </w:pPr>
    </w:p>
    <w:p w:rsidR="000A2074" w:rsidRPr="00F8697B" w:rsidRDefault="000A2074" w:rsidP="00136E29">
      <w:pPr>
        <w:rPr>
          <w:rFonts w:ascii="Times New Roman" w:hAnsi="Times New Roman"/>
          <w:sz w:val="28"/>
          <w:szCs w:val="28"/>
        </w:rPr>
      </w:pPr>
    </w:p>
    <w:p w:rsidR="000A2074" w:rsidRPr="00A16595" w:rsidRDefault="000A2074">
      <w:pPr>
        <w:rPr>
          <w:rFonts w:ascii="Times New Roman" w:hAnsi="Times New Roman"/>
          <w:sz w:val="24"/>
          <w:szCs w:val="24"/>
          <w:lang w:eastAsia="ru-RU"/>
        </w:rPr>
      </w:pPr>
    </w:p>
    <w:sectPr w:rsidR="000A2074" w:rsidRPr="00A16595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A2074"/>
    <w:rsid w:val="000B41AB"/>
    <w:rsid w:val="000C1C25"/>
    <w:rsid w:val="00114D77"/>
    <w:rsid w:val="00116E0E"/>
    <w:rsid w:val="00136E29"/>
    <w:rsid w:val="00160025"/>
    <w:rsid w:val="001B06F5"/>
    <w:rsid w:val="0027722C"/>
    <w:rsid w:val="002A16DE"/>
    <w:rsid w:val="002B216B"/>
    <w:rsid w:val="002D23F4"/>
    <w:rsid w:val="002D7891"/>
    <w:rsid w:val="003051C6"/>
    <w:rsid w:val="0030688B"/>
    <w:rsid w:val="00327019"/>
    <w:rsid w:val="003B3E95"/>
    <w:rsid w:val="003E2910"/>
    <w:rsid w:val="00410E45"/>
    <w:rsid w:val="004127F4"/>
    <w:rsid w:val="004272EB"/>
    <w:rsid w:val="004310BC"/>
    <w:rsid w:val="00455FC8"/>
    <w:rsid w:val="00490CE8"/>
    <w:rsid w:val="005315EC"/>
    <w:rsid w:val="005837E9"/>
    <w:rsid w:val="005850EA"/>
    <w:rsid w:val="005928FC"/>
    <w:rsid w:val="005F2C78"/>
    <w:rsid w:val="005F6FB4"/>
    <w:rsid w:val="006561BF"/>
    <w:rsid w:val="006A3F07"/>
    <w:rsid w:val="006E253F"/>
    <w:rsid w:val="006E60DD"/>
    <w:rsid w:val="00720F44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57B24"/>
    <w:rsid w:val="008847D7"/>
    <w:rsid w:val="00897562"/>
    <w:rsid w:val="008E767B"/>
    <w:rsid w:val="00911BCE"/>
    <w:rsid w:val="009360E9"/>
    <w:rsid w:val="0094134E"/>
    <w:rsid w:val="009545AA"/>
    <w:rsid w:val="009B4A14"/>
    <w:rsid w:val="009F5485"/>
    <w:rsid w:val="00A16595"/>
    <w:rsid w:val="00AB00E6"/>
    <w:rsid w:val="00B21F3A"/>
    <w:rsid w:val="00B513A0"/>
    <w:rsid w:val="00B763D2"/>
    <w:rsid w:val="00BF3863"/>
    <w:rsid w:val="00C4735F"/>
    <w:rsid w:val="00C47446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5025E"/>
    <w:rsid w:val="00E60F30"/>
    <w:rsid w:val="00EA4B74"/>
    <w:rsid w:val="00EB00BA"/>
    <w:rsid w:val="00EB204A"/>
    <w:rsid w:val="00ED7BF4"/>
    <w:rsid w:val="00F01CF6"/>
    <w:rsid w:val="00F11C62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6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046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6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046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6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190</TotalTime>
  <Pages>1</Pages>
  <Words>72</Words>
  <Characters>417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26</cp:revision>
  <dcterms:created xsi:type="dcterms:W3CDTF">2018-10-05T15:09:00Z</dcterms:created>
  <dcterms:modified xsi:type="dcterms:W3CDTF">2018-10-22T17:13:00Z</dcterms:modified>
</cp:coreProperties>
</file>